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10942" w:type="dxa"/>
        <w:tblInd w:w="-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"/>
        <w:gridCol w:w="6520"/>
        <w:gridCol w:w="3458"/>
      </w:tblGrid>
      <w:tr w:rsidR="007C178C" w:rsidTr="00FA69F0">
        <w:trPr>
          <w:trHeight w:val="2098"/>
        </w:trPr>
        <w:tc>
          <w:tcPr>
            <w:tcW w:w="964" w:type="dxa"/>
            <w:shd w:val="clear" w:color="auto" w:fill="auto"/>
            <w:vAlign w:val="center"/>
          </w:tcPr>
          <w:p w:rsidR="000305BF" w:rsidRDefault="000305BF" w:rsidP="000305BF">
            <w:pPr>
              <w:pStyle w:val="Bezmezer"/>
              <w:spacing w:line="240" w:lineRule="auto"/>
              <w:contextualSpacing/>
              <w:rPr>
                <w:noProof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:rsidR="007C178C" w:rsidRDefault="007C178C" w:rsidP="007C178C">
            <w:pPr>
              <w:pStyle w:val="Nzev"/>
              <w:rPr>
                <w:noProof/>
              </w:rPr>
            </w:pPr>
            <w:r>
              <w:rPr>
                <w:noProof/>
              </w:rPr>
              <w:t>Přihláška řádného člena</w:t>
            </w:r>
          </w:p>
          <w:p w:rsidR="007C178C" w:rsidRDefault="007C178C" w:rsidP="007C178C">
            <w:pPr>
              <w:pStyle w:val="Nzev"/>
              <w:rPr>
                <w:noProof/>
              </w:rPr>
            </w:pPr>
            <w:r>
              <w:rPr>
                <w:noProof/>
              </w:rPr>
              <w:t>České lékařské společnosti</w:t>
            </w:r>
          </w:p>
          <w:p w:rsidR="000305BF" w:rsidRDefault="007C178C" w:rsidP="007C178C">
            <w:pPr>
              <w:pStyle w:val="Nzev"/>
              <w:rPr>
                <w:noProof/>
              </w:rPr>
            </w:pPr>
            <w:r w:rsidRPr="006F0ADC">
              <w:rPr>
                <w:noProof/>
                <w:color w:val="B8BF1F" w:themeColor="accent2"/>
              </w:rPr>
              <w:t>J. E. Purkyně (ČLS JEP)</w:t>
            </w:r>
          </w:p>
        </w:tc>
        <w:tc>
          <w:tcPr>
            <w:tcW w:w="3458" w:type="dxa"/>
            <w:shd w:val="clear" w:color="auto" w:fill="auto"/>
            <w:vAlign w:val="center"/>
          </w:tcPr>
          <w:p w:rsidR="000305BF" w:rsidRDefault="00760213" w:rsidP="00FA69F0">
            <w:pPr>
              <w:pStyle w:val="Bezmezer"/>
              <w:spacing w:line="240" w:lineRule="auto"/>
              <w:ind w:right="170"/>
              <w:contextualSpacing/>
              <w:jc w:val="right"/>
              <w:rPr>
                <w:noProof/>
              </w:rPr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982133" cy="970844"/>
                  <wp:effectExtent l="0" t="0" r="8890" b="1270"/>
                  <wp:docPr id="45" name="Logo ČSL JEP rgb 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Logo ČLS JEP rgb.em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133" cy="970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213" w:rsidTr="00FA69F0">
        <w:trPr>
          <w:trHeight w:val="397"/>
        </w:trPr>
        <w:tc>
          <w:tcPr>
            <w:tcW w:w="964" w:type="dxa"/>
            <w:shd w:val="clear" w:color="auto" w:fill="auto"/>
            <w:vAlign w:val="center"/>
          </w:tcPr>
          <w:p w:rsidR="00760213" w:rsidRDefault="00760213" w:rsidP="000305BF">
            <w:pPr>
              <w:pStyle w:val="Bezmezer"/>
              <w:spacing w:line="240" w:lineRule="auto"/>
              <w:contextualSpacing/>
              <w:rPr>
                <w:noProof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:rsidR="00760213" w:rsidRPr="00760213" w:rsidRDefault="00760213" w:rsidP="00760213"/>
        </w:tc>
        <w:tc>
          <w:tcPr>
            <w:tcW w:w="3458" w:type="dxa"/>
            <w:shd w:val="clear" w:color="auto" w:fill="auto"/>
            <w:vAlign w:val="center"/>
          </w:tcPr>
          <w:p w:rsidR="00760213" w:rsidRDefault="00760213" w:rsidP="000305BF">
            <w:pPr>
              <w:pStyle w:val="Bezmezer"/>
              <w:spacing w:line="240" w:lineRule="auto"/>
              <w:contextualSpacing/>
              <w:rPr>
                <w:noProof/>
              </w:rPr>
            </w:pPr>
          </w:p>
        </w:tc>
      </w:tr>
      <w:tr w:rsidR="00FA69F0" w:rsidTr="00FA69F0">
        <w:trPr>
          <w:trHeight w:hRule="exact" w:val="125"/>
        </w:trPr>
        <w:tc>
          <w:tcPr>
            <w:tcW w:w="964" w:type="dxa"/>
            <w:shd w:val="clear" w:color="auto" w:fill="B8BF1F" w:themeFill="accent2"/>
            <w:vAlign w:val="center"/>
          </w:tcPr>
          <w:p w:rsidR="000305BF" w:rsidRPr="00B3610E" w:rsidRDefault="000305BF" w:rsidP="00B3610E">
            <w:pPr>
              <w:pStyle w:val="Bezmezer"/>
              <w:spacing w:line="240" w:lineRule="auto"/>
              <w:contextualSpacing/>
              <w:rPr>
                <w:noProof/>
                <w:sz w:val="10"/>
                <w:szCs w:val="10"/>
              </w:rPr>
            </w:pPr>
          </w:p>
        </w:tc>
        <w:tc>
          <w:tcPr>
            <w:tcW w:w="6520" w:type="dxa"/>
            <w:shd w:val="clear" w:color="auto" w:fill="B8BF1F" w:themeFill="accent2"/>
            <w:vAlign w:val="center"/>
          </w:tcPr>
          <w:p w:rsidR="000305BF" w:rsidRPr="00B3610E" w:rsidRDefault="000305BF" w:rsidP="00B3610E">
            <w:pPr>
              <w:pStyle w:val="Bezmezer"/>
              <w:spacing w:line="240" w:lineRule="auto"/>
              <w:contextualSpacing/>
              <w:rPr>
                <w:noProof/>
                <w:sz w:val="10"/>
                <w:szCs w:val="10"/>
              </w:rPr>
            </w:pPr>
          </w:p>
        </w:tc>
        <w:tc>
          <w:tcPr>
            <w:tcW w:w="3458" w:type="dxa"/>
            <w:shd w:val="clear" w:color="auto" w:fill="auto"/>
            <w:vAlign w:val="center"/>
          </w:tcPr>
          <w:p w:rsidR="000305BF" w:rsidRPr="00B3610E" w:rsidRDefault="000305BF" w:rsidP="00B3610E">
            <w:pPr>
              <w:pStyle w:val="Bezmezer"/>
              <w:spacing w:line="240" w:lineRule="auto"/>
              <w:contextualSpacing/>
              <w:rPr>
                <w:noProof/>
                <w:sz w:val="10"/>
                <w:szCs w:val="10"/>
              </w:rPr>
            </w:pPr>
          </w:p>
        </w:tc>
      </w:tr>
    </w:tbl>
    <w:p w:rsidR="000305BF" w:rsidRDefault="000305BF" w:rsidP="000305BF">
      <w:pPr>
        <w:rPr>
          <w:noProof/>
        </w:rPr>
      </w:pPr>
    </w:p>
    <w:p w:rsidR="006F0ADC" w:rsidRDefault="006F0ADC" w:rsidP="000305BF">
      <w:pPr>
        <w:rPr>
          <w:noProof/>
        </w:rPr>
      </w:pPr>
    </w:p>
    <w:p w:rsidR="006F0ADC" w:rsidRDefault="006F0ADC" w:rsidP="000305BF">
      <w:pPr>
        <w:rPr>
          <w:noProof/>
        </w:rPr>
      </w:pPr>
    </w:p>
    <w:tbl>
      <w:tblPr>
        <w:tblStyle w:val="Tabulka"/>
        <w:tblW w:w="0" w:type="auto"/>
        <w:tblLook w:val="04A0" w:firstRow="1" w:lastRow="0" w:firstColumn="1" w:lastColumn="0" w:noHBand="0" w:noVBand="1"/>
      </w:tblPr>
      <w:tblGrid>
        <w:gridCol w:w="3322"/>
        <w:gridCol w:w="3323"/>
        <w:gridCol w:w="3323"/>
      </w:tblGrid>
      <w:tr w:rsidR="006F0ADC" w:rsidTr="00624E29">
        <w:tc>
          <w:tcPr>
            <w:tcW w:w="9968" w:type="dxa"/>
            <w:gridSpan w:val="3"/>
          </w:tcPr>
          <w:p w:rsidR="006F0ADC" w:rsidRPr="006F0ADC" w:rsidRDefault="006F0ADC" w:rsidP="000305BF">
            <w:pPr>
              <w:rPr>
                <w:b/>
                <w:bCs/>
                <w:noProof/>
              </w:rPr>
            </w:pPr>
            <w:r w:rsidRPr="006F0ADC">
              <w:rPr>
                <w:b/>
                <w:bCs/>
                <w:noProof/>
              </w:rPr>
              <w:t xml:space="preserve">Příjmení a jméno: </w:t>
            </w:r>
            <w:r>
              <w:rPr>
                <w:b/>
                <w:bCs/>
                <w:noProof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b/>
                <w:bCs/>
                <w:noProof/>
              </w:rPr>
              <w:instrText xml:space="preserve"> FORMTEXT </w:instrText>
            </w:r>
            <w:r>
              <w:rPr>
                <w:b/>
                <w:bCs/>
                <w:noProof/>
              </w:rPr>
            </w:r>
            <w:r>
              <w:rPr>
                <w:b/>
                <w:bCs/>
                <w:noProof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fldChar w:fldCharType="end"/>
            </w:r>
            <w:bookmarkEnd w:id="0"/>
          </w:p>
        </w:tc>
      </w:tr>
      <w:tr w:rsidR="00A916F9" w:rsidTr="00A916F9">
        <w:tc>
          <w:tcPr>
            <w:tcW w:w="3322" w:type="dxa"/>
          </w:tcPr>
          <w:p w:rsidR="00A916F9" w:rsidRDefault="006F0ADC" w:rsidP="000305BF">
            <w:pPr>
              <w:rPr>
                <w:noProof/>
              </w:rPr>
            </w:pPr>
            <w:r>
              <w:rPr>
                <w:noProof/>
              </w:rPr>
              <w:t>Tituly</w:t>
            </w:r>
            <w:r w:rsidR="00A916F9">
              <w:rPr>
                <w:noProof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1"/>
          </w:p>
        </w:tc>
        <w:tc>
          <w:tcPr>
            <w:tcW w:w="3323" w:type="dxa"/>
          </w:tcPr>
          <w:p w:rsidR="00A916F9" w:rsidRDefault="00A916F9" w:rsidP="000305BF">
            <w:pPr>
              <w:rPr>
                <w:noProof/>
              </w:rPr>
            </w:pPr>
            <w:r>
              <w:rPr>
                <w:noProof/>
              </w:rPr>
              <w:t xml:space="preserve">Datum narození: </w:t>
            </w:r>
            <w:r w:rsidR="006F0ADC">
              <w:rPr>
                <w:noProof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6F0ADC">
              <w:rPr>
                <w:noProof/>
              </w:rPr>
              <w:instrText xml:space="preserve"> FORMTEXT </w:instrText>
            </w:r>
            <w:r w:rsidR="006F0ADC">
              <w:rPr>
                <w:noProof/>
              </w:rPr>
            </w:r>
            <w:r w:rsidR="006F0ADC">
              <w:rPr>
                <w:noProof/>
              </w:rPr>
              <w:fldChar w:fldCharType="separate"/>
            </w:r>
            <w:r w:rsidR="006F0ADC">
              <w:rPr>
                <w:noProof/>
              </w:rPr>
              <w:t> </w:t>
            </w:r>
            <w:r w:rsidR="006F0ADC">
              <w:rPr>
                <w:noProof/>
              </w:rPr>
              <w:t> </w:t>
            </w:r>
            <w:r w:rsidR="006F0ADC">
              <w:rPr>
                <w:noProof/>
              </w:rPr>
              <w:t> </w:t>
            </w:r>
            <w:r w:rsidR="006F0ADC">
              <w:rPr>
                <w:noProof/>
              </w:rPr>
              <w:t> </w:t>
            </w:r>
            <w:r w:rsidR="006F0ADC">
              <w:rPr>
                <w:noProof/>
              </w:rPr>
              <w:t> </w:t>
            </w:r>
            <w:r w:rsidR="006F0ADC">
              <w:rPr>
                <w:noProof/>
              </w:rPr>
              <w:fldChar w:fldCharType="end"/>
            </w:r>
            <w:bookmarkEnd w:id="2"/>
          </w:p>
        </w:tc>
        <w:tc>
          <w:tcPr>
            <w:tcW w:w="3323" w:type="dxa"/>
          </w:tcPr>
          <w:p w:rsidR="00A916F9" w:rsidRDefault="006F0ADC" w:rsidP="000305BF">
            <w:pPr>
              <w:rPr>
                <w:noProof/>
              </w:rPr>
            </w:pPr>
            <w:r>
              <w:rPr>
                <w:noProof/>
              </w:rPr>
              <w:t>Rodné číslo</w:t>
            </w:r>
            <w:r w:rsidR="00A916F9">
              <w:rPr>
                <w:noProof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3"/>
          </w:p>
        </w:tc>
      </w:tr>
      <w:tr w:rsidR="006F0ADC" w:rsidTr="00B57FFB">
        <w:tc>
          <w:tcPr>
            <w:tcW w:w="9968" w:type="dxa"/>
            <w:gridSpan w:val="3"/>
          </w:tcPr>
          <w:p w:rsidR="006F0ADC" w:rsidRDefault="006F0ADC" w:rsidP="000305BF">
            <w:pPr>
              <w:rPr>
                <w:noProof/>
              </w:rPr>
            </w:pPr>
            <w:r>
              <w:rPr>
                <w:noProof/>
              </w:rPr>
              <w:t xml:space="preserve">Korespondenční adresa: </w:t>
            </w:r>
            <w:r>
              <w:rPr>
                <w:noProof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4"/>
          </w:p>
        </w:tc>
      </w:tr>
      <w:tr w:rsidR="00A916F9" w:rsidTr="00A916F9">
        <w:tc>
          <w:tcPr>
            <w:tcW w:w="3322" w:type="dxa"/>
          </w:tcPr>
          <w:p w:rsidR="00A916F9" w:rsidRDefault="006F0ADC" w:rsidP="000305BF">
            <w:pPr>
              <w:rPr>
                <w:noProof/>
              </w:rPr>
            </w:pPr>
            <w:r>
              <w:rPr>
                <w:noProof/>
              </w:rPr>
              <w:t>PSČ</w:t>
            </w:r>
            <w:r w:rsidR="00A916F9">
              <w:rPr>
                <w:noProof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5"/>
          </w:p>
        </w:tc>
        <w:tc>
          <w:tcPr>
            <w:tcW w:w="3323" w:type="dxa"/>
          </w:tcPr>
          <w:p w:rsidR="00A916F9" w:rsidRDefault="006F0ADC" w:rsidP="000305BF">
            <w:pPr>
              <w:rPr>
                <w:noProof/>
              </w:rPr>
            </w:pPr>
            <w:r>
              <w:rPr>
                <w:noProof/>
              </w:rPr>
              <w:t>Telefon</w:t>
            </w:r>
            <w:r w:rsidR="00A916F9">
              <w:rPr>
                <w:noProof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6"/>
          </w:p>
        </w:tc>
        <w:tc>
          <w:tcPr>
            <w:tcW w:w="3323" w:type="dxa"/>
          </w:tcPr>
          <w:p w:rsidR="00A916F9" w:rsidRDefault="006F0ADC" w:rsidP="000305BF">
            <w:pPr>
              <w:rPr>
                <w:noProof/>
              </w:rPr>
            </w:pPr>
            <w:r>
              <w:rPr>
                <w:noProof/>
              </w:rPr>
              <w:t>Mobilní telefon</w:t>
            </w:r>
            <w:r w:rsidR="00A916F9">
              <w:rPr>
                <w:noProof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7"/>
          </w:p>
        </w:tc>
      </w:tr>
    </w:tbl>
    <w:p w:rsidR="007E151B" w:rsidRDefault="007E151B" w:rsidP="007E151B">
      <w:pPr>
        <w:rPr>
          <w:noProof/>
        </w:rPr>
      </w:pPr>
    </w:p>
    <w:p w:rsidR="006F0ADC" w:rsidRDefault="006F0ADC" w:rsidP="007E151B">
      <w:pPr>
        <w:rPr>
          <w:noProof/>
        </w:rPr>
      </w:pPr>
    </w:p>
    <w:tbl>
      <w:tblPr>
        <w:tblStyle w:val="Tabulka"/>
        <w:tblW w:w="0" w:type="auto"/>
        <w:tblLook w:val="04A0" w:firstRow="1" w:lastRow="0" w:firstColumn="1" w:lastColumn="0" w:noHBand="0" w:noVBand="1"/>
      </w:tblPr>
      <w:tblGrid>
        <w:gridCol w:w="3322"/>
        <w:gridCol w:w="3323"/>
        <w:gridCol w:w="3323"/>
      </w:tblGrid>
      <w:tr w:rsidR="006F0ADC" w:rsidTr="00EC3F4F">
        <w:tc>
          <w:tcPr>
            <w:tcW w:w="9968" w:type="dxa"/>
            <w:gridSpan w:val="3"/>
          </w:tcPr>
          <w:p w:rsidR="006F0ADC" w:rsidRPr="006F0ADC" w:rsidRDefault="006F0ADC" w:rsidP="00EC3F4F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Pracoviště</w:t>
            </w:r>
            <w:r w:rsidRPr="006F0ADC">
              <w:rPr>
                <w:b/>
                <w:bCs/>
                <w:noProof/>
              </w:rPr>
              <w:t xml:space="preserve">: </w:t>
            </w:r>
            <w:r>
              <w:rPr>
                <w:b/>
                <w:bCs/>
                <w:noProof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noProof/>
              </w:rPr>
              <w:instrText xml:space="preserve"> FORMTEXT </w:instrText>
            </w:r>
            <w:r>
              <w:rPr>
                <w:b/>
                <w:bCs/>
                <w:noProof/>
              </w:rPr>
            </w:r>
            <w:r>
              <w:rPr>
                <w:b/>
                <w:bCs/>
                <w:noProof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fldChar w:fldCharType="end"/>
            </w:r>
          </w:p>
        </w:tc>
      </w:tr>
      <w:tr w:rsidR="006F0ADC" w:rsidTr="00EC3F4F">
        <w:tc>
          <w:tcPr>
            <w:tcW w:w="9968" w:type="dxa"/>
            <w:gridSpan w:val="3"/>
          </w:tcPr>
          <w:p w:rsidR="006F0ADC" w:rsidRDefault="006F0ADC" w:rsidP="00EC3F4F">
            <w:pPr>
              <w:rPr>
                <w:noProof/>
              </w:rPr>
            </w:pPr>
            <w:r>
              <w:rPr>
                <w:noProof/>
              </w:rPr>
              <w:t xml:space="preserve">Adresa: </w:t>
            </w:r>
            <w:r>
              <w:rPr>
                <w:noProof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</w:tr>
      <w:tr w:rsidR="006F0ADC" w:rsidTr="00EC3F4F">
        <w:tc>
          <w:tcPr>
            <w:tcW w:w="3322" w:type="dxa"/>
          </w:tcPr>
          <w:p w:rsidR="006F0ADC" w:rsidRDefault="006F0ADC" w:rsidP="00EC3F4F">
            <w:pPr>
              <w:rPr>
                <w:noProof/>
              </w:rPr>
            </w:pPr>
            <w:r>
              <w:rPr>
                <w:noProof/>
              </w:rPr>
              <w:t xml:space="preserve">PSČ: </w:t>
            </w:r>
            <w:r>
              <w:rPr>
                <w:noProof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3323" w:type="dxa"/>
          </w:tcPr>
          <w:p w:rsidR="006F0ADC" w:rsidRDefault="006F0ADC" w:rsidP="00EC3F4F">
            <w:pPr>
              <w:rPr>
                <w:noProof/>
              </w:rPr>
            </w:pPr>
            <w:r>
              <w:rPr>
                <w:noProof/>
              </w:rPr>
              <w:t xml:space="preserve">Telefon: </w:t>
            </w:r>
            <w:r>
              <w:rPr>
                <w:noProof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3323" w:type="dxa"/>
          </w:tcPr>
          <w:p w:rsidR="006F0ADC" w:rsidRDefault="006F0ADC" w:rsidP="00EC3F4F">
            <w:pPr>
              <w:rPr>
                <w:noProof/>
              </w:rPr>
            </w:pPr>
            <w:r>
              <w:rPr>
                <w:noProof/>
              </w:rPr>
              <w:t xml:space="preserve">Fax: </w:t>
            </w:r>
            <w:r>
              <w:rPr>
                <w:noProof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</w:tr>
      <w:tr w:rsidR="006F0ADC" w:rsidTr="005A2E8F">
        <w:tc>
          <w:tcPr>
            <w:tcW w:w="9968" w:type="dxa"/>
            <w:gridSpan w:val="3"/>
          </w:tcPr>
          <w:p w:rsidR="006F0ADC" w:rsidRDefault="006F0ADC" w:rsidP="00EC3F4F">
            <w:pPr>
              <w:rPr>
                <w:noProof/>
              </w:rPr>
            </w:pPr>
            <w:r>
              <w:rPr>
                <w:noProof/>
              </w:rPr>
              <w:t xml:space="preserve">E-mail: </w:t>
            </w:r>
            <w:r>
              <w:rPr>
                <w:noProof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bookmarkEnd w:id="8"/>
          </w:p>
        </w:tc>
      </w:tr>
    </w:tbl>
    <w:p w:rsidR="00E07403" w:rsidRDefault="00E07403" w:rsidP="006F0ADC"/>
    <w:p w:rsidR="002C409C" w:rsidRDefault="002C409C" w:rsidP="006F0ADC"/>
    <w:p w:rsidR="002C409C" w:rsidRDefault="002C409C" w:rsidP="006F0ADC"/>
    <w:p w:rsidR="002C409C" w:rsidRPr="002C409C" w:rsidRDefault="002C409C" w:rsidP="00722BFF">
      <w:pPr>
        <w:spacing w:after="240"/>
        <w:rPr>
          <w:rStyle w:val="Zdraznnintenzivn"/>
        </w:rPr>
      </w:pPr>
      <w:r w:rsidRPr="002C409C">
        <w:rPr>
          <w:rStyle w:val="Zdraznnintenzivn"/>
        </w:rPr>
        <w:t>Přihlašuji se za řádného člena. Souhlasím s posláním a cíli ČLS JEP a nemám dluh vůči ČLS JEP a jejím organizačním složkám (OS;SL) ČLS JEP.</w:t>
      </w:r>
    </w:p>
    <w:p w:rsidR="002C409C" w:rsidRDefault="002C409C" w:rsidP="00722BFF">
      <w:pPr>
        <w:spacing w:after="240"/>
      </w:pPr>
      <w:r>
        <w:t>V přihlášce jsou osobní údaje pouze pro naši vzájemnou komunikaci, se kterými nebude po dobu členství ani po vystoupení člena z ČLS JEP dle zákona č.101/2000 Sb. o ochraně osobních údajů nijak manipulováno.</w:t>
      </w:r>
    </w:p>
    <w:p w:rsidR="002C409C" w:rsidRPr="002C409C" w:rsidRDefault="002C409C" w:rsidP="00722BFF">
      <w:pPr>
        <w:tabs>
          <w:tab w:val="left" w:pos="6804"/>
          <w:tab w:val="left" w:pos="7655"/>
        </w:tabs>
        <w:spacing w:after="240"/>
        <w:rPr>
          <w:rStyle w:val="Siln"/>
        </w:rPr>
      </w:pPr>
      <w:r w:rsidRPr="002C409C">
        <w:rPr>
          <w:rStyle w:val="Siln"/>
        </w:rPr>
        <w:t>Souhlasím se zasíláním informací e-mailem (Zákon č.</w:t>
      </w:r>
      <w:r w:rsidR="00722BFF">
        <w:rPr>
          <w:rStyle w:val="Siln"/>
        </w:rPr>
        <w:t xml:space="preserve"> </w:t>
      </w:r>
      <w:r w:rsidRPr="002C409C">
        <w:rPr>
          <w:rStyle w:val="Siln"/>
        </w:rPr>
        <w:t>480/2004 Sb.)</w:t>
      </w:r>
      <w:r w:rsidR="001C6EC1">
        <w:rPr>
          <w:rStyle w:val="Siln"/>
        </w:rPr>
        <w:tab/>
      </w:r>
      <w:r w:rsidRPr="002C409C">
        <w:rPr>
          <w:rStyle w:val="Siln"/>
        </w:rPr>
        <w:t>ANO</w:t>
      </w:r>
      <w:r w:rsidR="001C6EC1">
        <w:rPr>
          <w:rStyle w:val="Siln"/>
        </w:rPr>
        <w:tab/>
      </w:r>
      <w:r w:rsidRPr="002C409C">
        <w:rPr>
          <w:rStyle w:val="Siln"/>
        </w:rPr>
        <w:t>NE</w:t>
      </w:r>
    </w:p>
    <w:p w:rsidR="002C409C" w:rsidRPr="002C409C" w:rsidRDefault="002C409C" w:rsidP="00722BFF">
      <w:pPr>
        <w:spacing w:after="240"/>
        <w:rPr>
          <w:rStyle w:val="Zdraznnintenzivn"/>
        </w:rPr>
      </w:pPr>
      <w:r w:rsidRPr="002C409C">
        <w:rPr>
          <w:rStyle w:val="Zdraznnintenzivn"/>
        </w:rPr>
        <w:t>Nezapomeňte vyplnit příslušnou OS či SL, do které/ho se hlásíte!!!</w:t>
      </w:r>
    </w:p>
    <w:p w:rsidR="002C409C" w:rsidRDefault="002C409C" w:rsidP="00722BFF">
      <w:pPr>
        <w:pStyle w:val="Seznamsodrkami"/>
        <w:spacing w:after="240"/>
      </w:pPr>
      <w:r>
        <w:t>Odborné společnosti (sekce) Česká společnost plastické chirurgie ČLS JEP č. 51</w:t>
      </w:r>
    </w:p>
    <w:p w:rsidR="006F0ADC" w:rsidRDefault="002C409C" w:rsidP="00722BFF">
      <w:pPr>
        <w:pStyle w:val="Seznamsodrkami"/>
        <w:spacing w:after="240"/>
      </w:pPr>
      <w:r>
        <w:t>Spolku lékařů</w:t>
      </w:r>
    </w:p>
    <w:p w:rsidR="006F0ADC" w:rsidRDefault="006F0ADC" w:rsidP="006F0ADC"/>
    <w:tbl>
      <w:tblPr>
        <w:tblStyle w:val="Tabul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"/>
        <w:gridCol w:w="1871"/>
        <w:gridCol w:w="283"/>
        <w:gridCol w:w="1474"/>
        <w:gridCol w:w="1020"/>
        <w:gridCol w:w="1871"/>
        <w:gridCol w:w="794"/>
        <w:gridCol w:w="1984"/>
      </w:tblGrid>
      <w:tr w:rsidR="00722BFF" w:rsidTr="00835593">
        <w:tc>
          <w:tcPr>
            <w:tcW w:w="2437" w:type="dxa"/>
            <w:gridSpan w:val="3"/>
          </w:tcPr>
          <w:p w:rsidR="00722BFF" w:rsidRPr="00722BFF" w:rsidRDefault="00722BFF" w:rsidP="00722BFF">
            <w:pPr>
              <w:jc w:val="center"/>
              <w:rPr>
                <w:rStyle w:val="Siln"/>
              </w:rPr>
            </w:pPr>
            <w:r w:rsidRPr="00722BFF">
              <w:rPr>
                <w:rStyle w:val="Siln"/>
              </w:rPr>
              <w:t>J. E. Purkyně (ČLS JEP)</w:t>
            </w:r>
          </w:p>
        </w:tc>
        <w:tc>
          <w:tcPr>
            <w:tcW w:w="1474" w:type="dxa"/>
          </w:tcPr>
          <w:p w:rsidR="00722BFF" w:rsidRDefault="00722BFF" w:rsidP="006F0ADC"/>
        </w:tc>
        <w:tc>
          <w:tcPr>
            <w:tcW w:w="5669" w:type="dxa"/>
            <w:gridSpan w:val="4"/>
          </w:tcPr>
          <w:p w:rsidR="00722BFF" w:rsidRPr="00722BFF" w:rsidRDefault="00722BFF" w:rsidP="006F0ADC">
            <w:pPr>
              <w:rPr>
                <w:rStyle w:val="Zdraznnintenzivn"/>
              </w:rPr>
            </w:pPr>
            <w:r w:rsidRPr="00722BFF">
              <w:rPr>
                <w:rStyle w:val="Zdraznnintenzivn"/>
              </w:rPr>
              <w:t>Stanovisko organizační složky – výboru SPCH ČLS JEP:</w:t>
            </w:r>
          </w:p>
        </w:tc>
      </w:tr>
      <w:tr w:rsidR="00722BFF" w:rsidTr="00722BFF">
        <w:tc>
          <w:tcPr>
            <w:tcW w:w="283" w:type="dxa"/>
          </w:tcPr>
          <w:p w:rsidR="00722BFF" w:rsidRDefault="00722BFF" w:rsidP="006F0ADC"/>
        </w:tc>
        <w:tc>
          <w:tcPr>
            <w:tcW w:w="1871" w:type="dxa"/>
            <w:tcBorders>
              <w:bottom w:val="single" w:sz="2" w:space="0" w:color="auto"/>
            </w:tcBorders>
          </w:tcPr>
          <w:p w:rsidR="00722BFF" w:rsidRDefault="00722BFF" w:rsidP="006F0ADC"/>
        </w:tc>
        <w:tc>
          <w:tcPr>
            <w:tcW w:w="283" w:type="dxa"/>
          </w:tcPr>
          <w:p w:rsidR="00722BFF" w:rsidRDefault="00722BFF" w:rsidP="006F0ADC"/>
        </w:tc>
        <w:tc>
          <w:tcPr>
            <w:tcW w:w="1474" w:type="dxa"/>
          </w:tcPr>
          <w:p w:rsidR="00722BFF" w:rsidRDefault="00722BFF" w:rsidP="006F0ADC"/>
        </w:tc>
        <w:tc>
          <w:tcPr>
            <w:tcW w:w="1020" w:type="dxa"/>
          </w:tcPr>
          <w:p w:rsidR="00722BFF" w:rsidRDefault="00722BFF" w:rsidP="006F0ADC">
            <w:r>
              <w:t>Přijat dne:</w:t>
            </w:r>
          </w:p>
        </w:tc>
        <w:tc>
          <w:tcPr>
            <w:tcW w:w="1871" w:type="dxa"/>
            <w:tcBorders>
              <w:bottom w:val="single" w:sz="2" w:space="0" w:color="auto"/>
            </w:tcBorders>
          </w:tcPr>
          <w:p w:rsidR="00722BFF" w:rsidRDefault="00722BFF" w:rsidP="006F0ADC"/>
        </w:tc>
        <w:tc>
          <w:tcPr>
            <w:tcW w:w="794" w:type="dxa"/>
          </w:tcPr>
          <w:p w:rsidR="00722BFF" w:rsidRDefault="00722BFF" w:rsidP="006F0ADC"/>
        </w:tc>
        <w:tc>
          <w:tcPr>
            <w:tcW w:w="1984" w:type="dxa"/>
            <w:tcBorders>
              <w:bottom w:val="single" w:sz="2" w:space="0" w:color="auto"/>
            </w:tcBorders>
          </w:tcPr>
          <w:p w:rsidR="00722BFF" w:rsidRDefault="00722BFF" w:rsidP="006F0ADC"/>
        </w:tc>
      </w:tr>
      <w:tr w:rsidR="00722BFF" w:rsidTr="00722BFF">
        <w:tc>
          <w:tcPr>
            <w:tcW w:w="283" w:type="dxa"/>
          </w:tcPr>
          <w:p w:rsidR="00722BFF" w:rsidRDefault="00722BFF" w:rsidP="006F0ADC"/>
        </w:tc>
        <w:tc>
          <w:tcPr>
            <w:tcW w:w="1871" w:type="dxa"/>
            <w:tcBorders>
              <w:top w:val="single" w:sz="2" w:space="0" w:color="auto"/>
            </w:tcBorders>
          </w:tcPr>
          <w:p w:rsidR="00722BFF" w:rsidRDefault="00722BFF" w:rsidP="00722BFF">
            <w:pPr>
              <w:jc w:val="center"/>
            </w:pPr>
            <w:r>
              <w:t>Podpis</w:t>
            </w:r>
          </w:p>
        </w:tc>
        <w:tc>
          <w:tcPr>
            <w:tcW w:w="283" w:type="dxa"/>
          </w:tcPr>
          <w:p w:rsidR="00722BFF" w:rsidRDefault="00722BFF" w:rsidP="006F0ADC"/>
        </w:tc>
        <w:tc>
          <w:tcPr>
            <w:tcW w:w="1474" w:type="dxa"/>
          </w:tcPr>
          <w:p w:rsidR="00722BFF" w:rsidRDefault="00722BFF" w:rsidP="006F0ADC"/>
        </w:tc>
        <w:tc>
          <w:tcPr>
            <w:tcW w:w="1020" w:type="dxa"/>
          </w:tcPr>
          <w:p w:rsidR="00722BFF" w:rsidRDefault="00722BFF" w:rsidP="006F0ADC"/>
        </w:tc>
        <w:tc>
          <w:tcPr>
            <w:tcW w:w="1871" w:type="dxa"/>
            <w:tcBorders>
              <w:top w:val="single" w:sz="2" w:space="0" w:color="auto"/>
            </w:tcBorders>
          </w:tcPr>
          <w:p w:rsidR="00722BFF" w:rsidRDefault="00722BFF" w:rsidP="006F0ADC"/>
        </w:tc>
        <w:tc>
          <w:tcPr>
            <w:tcW w:w="794" w:type="dxa"/>
          </w:tcPr>
          <w:p w:rsidR="00722BFF" w:rsidRDefault="00722BFF" w:rsidP="006F0ADC"/>
        </w:tc>
        <w:tc>
          <w:tcPr>
            <w:tcW w:w="1984" w:type="dxa"/>
            <w:tcBorders>
              <w:top w:val="single" w:sz="2" w:space="0" w:color="auto"/>
            </w:tcBorders>
          </w:tcPr>
          <w:p w:rsidR="00722BFF" w:rsidRDefault="00722BFF" w:rsidP="00722BFF">
            <w:pPr>
              <w:jc w:val="center"/>
            </w:pPr>
            <w:r w:rsidRPr="00722BFF">
              <w:t>Razítko a podpis předsedy (sekretáře)</w:t>
            </w:r>
          </w:p>
        </w:tc>
      </w:tr>
    </w:tbl>
    <w:p w:rsidR="00FA69F0" w:rsidRPr="006F0ADC" w:rsidRDefault="00FA69F0" w:rsidP="00722BFF"/>
    <w:sectPr w:rsidR="00FA69F0" w:rsidRPr="006F0ADC" w:rsidSect="00722BFF">
      <w:headerReference w:type="default" r:id="rId8"/>
      <w:headerReference w:type="first" r:id="rId9"/>
      <w:footerReference w:type="first" r:id="rId10"/>
      <w:pgSz w:w="11906" w:h="16838"/>
      <w:pgMar w:top="1134" w:right="964" w:bottom="964" w:left="96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94D" w:rsidRDefault="00D2494D" w:rsidP="000809E0">
      <w:pPr>
        <w:spacing w:after="0" w:line="240" w:lineRule="auto"/>
      </w:pPr>
      <w:r>
        <w:separator/>
      </w:r>
    </w:p>
  </w:endnote>
  <w:endnote w:type="continuationSeparator" w:id="0">
    <w:p w:rsidR="00D2494D" w:rsidRDefault="00D2494D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Mkatabulky"/>
      <w:tblW w:w="2268" w:type="dxa"/>
      <w:jc w:val="right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42" w:type="dxa"/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68"/>
    </w:tblGrid>
    <w:tr w:rsidR="003C640D" w:rsidTr="003C7C36">
      <w:trPr>
        <w:jc w:val="right"/>
      </w:trPr>
      <w:tc>
        <w:tcPr>
          <w:tcW w:w="2268" w:type="dxa"/>
          <w:vAlign w:val="bottom"/>
        </w:tcPr>
        <w:p w:rsidR="003C640D" w:rsidRDefault="003C640D" w:rsidP="003C640D">
          <w:pPr>
            <w:pStyle w:val="Zpat"/>
            <w:jc w:val="center"/>
          </w:pPr>
          <w:r w:rsidRPr="003C640D">
            <w:rPr>
              <w:sz w:val="20"/>
              <w:szCs w:val="28"/>
            </w:rPr>
            <w:t>podpis pacienta</w:t>
          </w:r>
        </w:p>
      </w:tc>
    </w:tr>
  </w:tbl>
  <w:p w:rsidR="003C640D" w:rsidRDefault="003C640D" w:rsidP="003C640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94D" w:rsidRDefault="00D2494D" w:rsidP="000809E0">
      <w:pPr>
        <w:spacing w:after="0" w:line="240" w:lineRule="auto"/>
      </w:pPr>
      <w:r>
        <w:separator/>
      </w:r>
    </w:p>
  </w:footnote>
  <w:footnote w:type="continuationSeparator" w:id="0">
    <w:p w:rsidR="00D2494D" w:rsidRDefault="00D2494D" w:rsidP="00080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CFC" w:rsidRDefault="00F31458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98176" behindDoc="0" locked="0" layoutInCell="1" allowOverlap="1" wp14:anchorId="0955CA49" wp14:editId="3B3DF9DC">
              <wp:simplePos x="0" y="0"/>
              <wp:positionH relativeFrom="page">
                <wp:posOffset>6614160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3" name="Podpisy X 18,3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786883B" id="Podpisy X 18,37 cm" o:spid="_x0000_s1026" style="position:absolute;z-index:251698176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20.8pt,0" to="520.8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" strokecolor="#00b0f0" strokeweight=".5pt">
              <v:stroke joinstyle="miter"/>
              <w10:wrap anchorx="page" anchory="page"/>
            </v:lin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FDC5519" wp14:editId="42B9A9CD">
              <wp:simplePos x="0" y="0"/>
              <wp:positionH relativeFrom="page">
                <wp:posOffset>5407660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2" name="Podpisy X 15,0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853A18F" id="Podpisy X 15,02 cm" o:spid="_x0000_s1026" style="position:absolute;z-index:25169612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425.8pt,0" to="425.8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" strokecolor="#00b0f0" strokeweight=".5pt">
              <v:stroke joinstyle="miter"/>
              <w10:wrap anchorx="page" anchory="page"/>
            </v:lin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4EAC9FA8" wp14:editId="4F75BD82">
              <wp:simplePos x="0" y="0"/>
              <wp:positionH relativeFrom="page">
                <wp:posOffset>4925695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1" name="Podpisy X 13,68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56F43D" id="Podpisy X 13,68 cm" o:spid="_x0000_s1026" style="position:absolute;z-index:25169408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387.85pt,0" to="387.8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FA69F0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92032" behindDoc="0" locked="0" layoutInCell="1" allowOverlap="1" wp14:anchorId="2D243676" wp14:editId="614A2056">
              <wp:simplePos x="0" y="0"/>
              <wp:positionH relativeFrom="page">
                <wp:posOffset>3719195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0" name="Podpisy X 10,3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2200313" id="Podpisy X 10,33 cm" o:spid="_x0000_s1026" style="position:absolute;z-index:251692032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92.85pt,0" to="292.8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FA69F0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7640EC1B" wp14:editId="33AEB714">
              <wp:simplePos x="0" y="0"/>
              <wp:positionH relativeFrom="page">
                <wp:posOffset>3107055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49" name="Podpisy X 8,6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BB9C8EA" id="Podpisy X 8,63 cm" o:spid="_x0000_s1026" style="position:absolute;z-index:25168998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44.65pt,0" to="244.6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FA69F0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144C6447" wp14:editId="51AFA2CD">
              <wp:simplePos x="0" y="0"/>
              <wp:positionH relativeFrom="page">
                <wp:posOffset>1976755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48" name="Podpisy X 5,49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659D4DF" id="Podpisy X 5,49 cm" o:spid="_x0000_s1026" style="position:absolute;z-index:251687936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155.65pt,0" to="155.6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" strokecolor="#00b0f0" strokeweight=".5pt">
              <v:stroke joinstyle="miter"/>
              <w10:wrap anchorx="page" anchory="page"/>
            </v:line>
          </w:pict>
        </mc:Fallback>
      </mc:AlternateContent>
    </w:r>
    <w:r w:rsidR="00FA69F0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30745B9D" wp14:editId="7AEB6767">
              <wp:simplePos x="0" y="0"/>
              <wp:positionH relativeFrom="page">
                <wp:posOffset>770255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47" name="Podpisy X 2,14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505546C" id="Podpisy X 2,14 cm" o:spid="_x0000_s1026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60.65pt,0" to="60.6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" strokecolor="#00b0f0" strokeweight=".5pt">
              <v:stroke joinstyle="miter"/>
              <w10:wrap anchorx="page" anchory="page"/>
            </v:line>
          </w:pict>
        </mc:Fallback>
      </mc:AlternateContent>
    </w:r>
    <w:r w:rsidR="006F0AD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0E2B668C" wp14:editId="3209C46E">
              <wp:simplePos x="0" y="0"/>
              <wp:positionH relativeFrom="page">
                <wp:posOffset>0</wp:posOffset>
              </wp:positionH>
              <wp:positionV relativeFrom="page">
                <wp:posOffset>3024505</wp:posOffset>
              </wp:positionV>
              <wp:extent cx="7560000" cy="0"/>
              <wp:effectExtent l="0" t="0" r="0" b="0"/>
              <wp:wrapNone/>
              <wp:docPr id="46" name="První tabulka Y 8,4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E0135BB" id="První tabulka Y 8,4 cm" o:spid="_x0000_s1026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38.15pt" to="595.3pt,2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" strokecolor="red" strokeweight=".5pt">
              <v:stroke joinstyle="miter"/>
              <w10:wrap anchorx="page" anchory="page"/>
            </v:line>
          </w:pict>
        </mc:Fallback>
      </mc:AlternateContent>
    </w:r>
    <w:r w:rsidR="00760213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17EDB1EF" wp14:editId="14CFE72F">
              <wp:simplePos x="0" y="0"/>
              <wp:positionH relativeFrom="page">
                <wp:posOffset>5854065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44" name="Logo zleva X 16,26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DE268C1" id="Logo zleva X 16,26 cm" o:spid="_x0000_s1026" style="position:absolute;z-index:251681792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460.95pt,0" to="460.9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" strokecolor="red" strokeweight=".5pt">
              <v:stroke joinstyle="miter"/>
              <w10:wrap anchorx="page" anchory="page"/>
            </v:line>
          </w:pict>
        </mc:Fallback>
      </mc:AlternateContent>
    </w:r>
    <w:r w:rsidR="007C178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1725BEB5" wp14:editId="1E11DBA1">
              <wp:simplePos x="0" y="0"/>
              <wp:positionH relativeFrom="page">
                <wp:posOffset>4716780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40" name="Konec linky zprava X 13,1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0F14B" id="Konec linky zprava X 13,1 cm" o:spid="_x0000_s1026" style="position:absolute;z-index:25167974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371.4pt,0" to="371.4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" strokecolor="red" strokeweight=".5pt">
              <v:stroke joinstyle="miter"/>
              <w10:wrap anchorx="page" anchory="page"/>
            </v:line>
          </w:pict>
        </mc:Fallback>
      </mc:AlternateContent>
    </w:r>
    <w:r w:rsidR="007C178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4993EA" wp14:editId="69BC53DE">
              <wp:simplePos x="0" y="0"/>
              <wp:positionH relativeFrom="page">
                <wp:posOffset>0</wp:posOffset>
              </wp:positionH>
              <wp:positionV relativeFrom="page">
                <wp:posOffset>2318385</wp:posOffset>
              </wp:positionV>
              <wp:extent cx="7560000" cy="0"/>
              <wp:effectExtent l="0" t="0" r="0" b="0"/>
              <wp:wrapNone/>
              <wp:docPr id="5" name="Linka shora Y 6,44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0FDCD2C" id="Linka shora Y 6,44 cm" o:spid="_x0000_s1026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82.55pt" to="595.3pt,18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" strokecolor="red" strokeweight=".5pt">
              <v:stroke joinstyle="miter"/>
              <w10:wrap anchorx="page" anchory="page"/>
            </v:line>
          </w:pict>
        </mc:Fallback>
      </mc:AlternateContent>
    </w:r>
    <w:r w:rsidR="007C178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31717EE" wp14:editId="27FDB93D">
              <wp:simplePos x="0" y="0"/>
              <wp:positionH relativeFrom="page">
                <wp:posOffset>0</wp:posOffset>
              </wp:positionH>
              <wp:positionV relativeFrom="page">
                <wp:posOffset>1925955</wp:posOffset>
              </wp:positionV>
              <wp:extent cx="7560000" cy="0"/>
              <wp:effectExtent l="0" t="0" r="0" b="0"/>
              <wp:wrapNone/>
              <wp:docPr id="4" name="Nadpis 3.ř úč. Y 5,3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4859D4D" id="Nadpis 3.ř úč. Y 5,35 cm" o:spid="_x0000_s1026" style="position:absolute;z-index:25167564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51.65pt" to="595.3pt,1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" strokecolor="red" strokeweight=".5pt">
              <v:stroke joinstyle="miter"/>
              <w10:wrap anchorx="page" anchory="page"/>
            </v:line>
          </w:pict>
        </mc:Fallback>
      </mc:AlternateContent>
    </w:r>
    <w:r w:rsidR="00E95B23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8C0A1AD" wp14:editId="31072F02">
              <wp:simplePos x="0" y="0"/>
              <wp:positionH relativeFrom="page">
                <wp:posOffset>0</wp:posOffset>
              </wp:positionH>
              <wp:positionV relativeFrom="page">
                <wp:posOffset>10081260</wp:posOffset>
              </wp:positionV>
              <wp:extent cx="7560000" cy="0"/>
              <wp:effectExtent l="0" t="0" r="0" b="0"/>
              <wp:wrapNone/>
              <wp:docPr id="8" name="Zápatí linka podpis Y 28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E5A98CC" id="Zápatí linka podpis Y 28 cm" o:spid="_x0000_s1026" style="position:absolute;z-index:25167155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93.8pt" to="595.3pt,7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" strokecolor="red" strokeweight=".5pt">
              <v:stroke joinstyle="miter"/>
              <w10:wrap anchorx="page" anchory="page"/>
            </v:line>
          </w:pict>
        </mc:Fallback>
      </mc:AlternateContent>
    </w:r>
    <w:r w:rsidR="00186CF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2703" behindDoc="0" locked="0" layoutInCell="1" allowOverlap="1" wp14:anchorId="54263CDF" wp14:editId="59FA14F8">
              <wp:simplePos x="0" y="0"/>
              <wp:positionH relativeFrom="page">
                <wp:posOffset>0</wp:posOffset>
              </wp:positionH>
              <wp:positionV relativeFrom="page">
                <wp:posOffset>1148715</wp:posOffset>
              </wp:positionV>
              <wp:extent cx="7560000" cy="0"/>
              <wp:effectExtent l="0" t="0" r="0" b="0"/>
              <wp:wrapNone/>
              <wp:docPr id="7" name="Nadpis 1.ř úč. Y 3,19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C3320F8" id="Nadpis 1.ř úč. Y 3,19 cm" o:spid="_x0000_s1026" style="position:absolute;z-index:251672703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90.45pt" to="595.3pt,9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" strokecolor="red" strokeweight=".5pt">
              <v:stroke joinstyle="miter"/>
              <w10:wrap anchorx="page" anchory="page"/>
            </v:line>
          </w:pict>
        </mc:Fallback>
      </mc:AlternateContent>
    </w:r>
    <w:r w:rsidR="00186CF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6273C75" wp14:editId="1A4717DE">
              <wp:simplePos x="0" y="0"/>
              <wp:positionH relativeFrom="page">
                <wp:posOffset>0</wp:posOffset>
              </wp:positionH>
              <wp:positionV relativeFrom="page">
                <wp:posOffset>10304780</wp:posOffset>
              </wp:positionV>
              <wp:extent cx="7560000" cy="0"/>
              <wp:effectExtent l="0" t="0" r="0" b="0"/>
              <wp:wrapNone/>
              <wp:docPr id="6" name="Zápatí úč. Y 28,6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DFC6A43" id="Zápatí úč. Y 28,62 cm" o:spid="_x0000_s1026" style="position:absolute;z-index:25166848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1.4pt" to="595.3pt,8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" strokecolor="red" strokeweight=".5pt">
              <v:stroke joinstyle="miter"/>
              <w10:wrap anchorx="page" anchory="page"/>
            </v:line>
          </w:pict>
        </mc:Fallback>
      </mc:AlternateContent>
    </w:r>
    <w:r w:rsidR="00186CF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2831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720090</wp:posOffset>
              </wp:positionV>
              <wp:extent cx="7560000" cy="0"/>
              <wp:effectExtent l="0" t="0" r="0" b="0"/>
              <wp:wrapNone/>
              <wp:docPr id="3" name="H okraj Y 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9E7DC40" id="H okraj Y 2 cm" o:spid="_x0000_s1026" style="position:absolute;z-index:25167283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56.7pt" to="595.3pt,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" strokecolor="red" strokeweight=".5pt">
              <v:stroke joinstyle="miter"/>
              <w10:wrap anchorx="page" anchory="page"/>
            </v:line>
          </w:pict>
        </mc:Fallback>
      </mc:AlternateContent>
    </w:r>
    <w:r w:rsidR="00186CF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3087" behindDoc="0" locked="0" layoutInCell="1" allowOverlap="1" wp14:anchorId="433057A3" wp14:editId="309EEC8C">
              <wp:simplePos x="0" y="0"/>
              <wp:positionH relativeFrom="page">
                <wp:posOffset>6948805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2" name="P okraj 1,7 cm X 19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A68FB80" id="P okraj 1,7 cm X 19,3 cm" o:spid="_x0000_s1026" style="position:absolute;z-index:25167308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7.15pt,0" to="547.1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" strokecolor="red" strokeweight=".5pt">
              <v:stroke joinstyle="miter"/>
              <w10:wrap anchorx="page" anchory="page"/>
            </v:line>
          </w:pict>
        </mc:Fallback>
      </mc:AlternateContent>
    </w:r>
    <w:r w:rsidR="00186CFC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" name="L okraj 1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6B26BBA" id="L okraj 1,7 cm" o:spid="_x0000_s1026" style="position:absolute;z-index:25167360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48.2pt,0" to="48.2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" strokecolor="red" strokeweight=".5pt">
              <v:stroke joinstyle="miter"/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Mkatabulky"/>
      <w:tblW w:w="10432" w:type="dxa"/>
      <w:tblInd w:w="-11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876"/>
      <w:gridCol w:w="5556"/>
    </w:tblGrid>
    <w:tr w:rsidR="007017E4" w:rsidTr="000305BF">
      <w:trPr>
        <w:trHeight w:val="1021"/>
      </w:trPr>
      <w:tc>
        <w:tcPr>
          <w:tcW w:w="4876" w:type="dxa"/>
          <w:vAlign w:val="center"/>
        </w:tcPr>
        <w:p w:rsidR="007017E4" w:rsidRDefault="007017E4" w:rsidP="007017E4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>
                <wp:extent cx="724950" cy="644400"/>
                <wp:effectExtent l="0" t="0" r="0" b="3810"/>
                <wp:docPr id="43" name="Obrázek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1212"/>
                        <a:stretch/>
                      </pic:blipFill>
                      <pic:spPr bwMode="auto">
                        <a:xfrm>
                          <a:off x="0" y="0"/>
                          <a:ext cx="724950" cy="64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56" w:type="dxa"/>
          <w:vAlign w:val="center"/>
        </w:tcPr>
        <w:p w:rsidR="007017E4" w:rsidRDefault="007017E4" w:rsidP="003A5BFA">
          <w:pPr>
            <w:pStyle w:val="Zhlav"/>
            <w:spacing w:line="192" w:lineRule="atLeast"/>
          </w:pPr>
          <w:r>
            <w:t>Tento text je nutno považovat pouze za</w:t>
          </w:r>
          <w:r w:rsidR="003A5BFA">
            <w:t> </w:t>
          </w:r>
          <w:r>
            <w:t>doporučení odborné společnosti k</w:t>
          </w:r>
          <w:r w:rsidR="003A5BFA">
            <w:t> </w:t>
          </w:r>
          <w:r>
            <w:t>podání</w:t>
          </w:r>
          <w:r w:rsidR="003A5BFA">
            <w:t xml:space="preserve"> </w:t>
          </w:r>
          <w:r>
            <w:t>základních informací o</w:t>
          </w:r>
          <w:r w:rsidR="003A5BFA">
            <w:t> </w:t>
          </w:r>
          <w:r>
            <w:t>plánovaném výkonu. Odborná společnost nepřijímá odpovědnost</w:t>
          </w:r>
          <w:r w:rsidR="003A5BFA">
            <w:t xml:space="preserve"> </w:t>
          </w:r>
          <w:r>
            <w:t>za</w:t>
          </w:r>
          <w:r w:rsidR="003A5BFA">
            <w:t> </w:t>
          </w:r>
          <w:r>
            <w:t>dostatečné informování konkrétního pacienta.</w:t>
          </w:r>
        </w:p>
      </w:tc>
    </w:tr>
  </w:tbl>
  <w:p w:rsidR="007017E4" w:rsidRDefault="000305BF" w:rsidP="00015842">
    <w:pPr>
      <w:pStyle w:val="Zhlav"/>
      <w:spacing w:after="440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1429385</wp:posOffset>
              </wp:positionV>
              <wp:extent cx="7560000" cy="0"/>
              <wp:effectExtent l="0" t="0" r="0" b="0"/>
              <wp:wrapNone/>
              <wp:docPr id="10" name="Přímá spojnic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DC35D86" id="Přímá spojnice 10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12.55pt" to="595.3pt,1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" strokecolor="red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9BC86C8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EE09EC"/>
    <w:multiLevelType w:val="multilevel"/>
    <w:tmpl w:val="FD6A5E4A"/>
    <w:lvl w:ilvl="0">
      <w:start w:val="1"/>
      <w:numFmt w:val="decimal"/>
      <w:pStyle w:val="Nadpis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dpis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dpi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74DE37C2"/>
    <w:multiLevelType w:val="hybridMultilevel"/>
    <w:tmpl w:val="D00AA8E8"/>
    <w:lvl w:ilvl="0" w:tplc="64A4869E">
      <w:start w:val="1"/>
      <w:numFmt w:val="bullet"/>
      <w:pStyle w:val="Seznamsodrkami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  <w:color w:val="B8BF1F" w:themeColor="accent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7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10"/>
  </w:num>
  <w:num w:numId="15">
    <w:abstractNumId w:val="11"/>
    <w:lvlOverride w:ilvl="0">
      <w:startOverride w:val="1"/>
    </w:lvlOverride>
  </w:num>
  <w:num w:numId="16">
    <w:abstractNumId w:val="1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D1"/>
    <w:rsid w:val="000046EF"/>
    <w:rsid w:val="00015842"/>
    <w:rsid w:val="000305BF"/>
    <w:rsid w:val="00061ACA"/>
    <w:rsid w:val="000809E0"/>
    <w:rsid w:val="000D0346"/>
    <w:rsid w:val="000F1F7B"/>
    <w:rsid w:val="00186CFC"/>
    <w:rsid w:val="001C6EC1"/>
    <w:rsid w:val="001E440C"/>
    <w:rsid w:val="001F6F0D"/>
    <w:rsid w:val="00266C84"/>
    <w:rsid w:val="002870FC"/>
    <w:rsid w:val="002C409C"/>
    <w:rsid w:val="00387ED2"/>
    <w:rsid w:val="00392DE9"/>
    <w:rsid w:val="003A5BFA"/>
    <w:rsid w:val="003C30B2"/>
    <w:rsid w:val="003C640D"/>
    <w:rsid w:val="003D1A75"/>
    <w:rsid w:val="00435FBD"/>
    <w:rsid w:val="004716D1"/>
    <w:rsid w:val="004C1711"/>
    <w:rsid w:val="004D3633"/>
    <w:rsid w:val="0050061A"/>
    <w:rsid w:val="00532187"/>
    <w:rsid w:val="005E29CC"/>
    <w:rsid w:val="00673A19"/>
    <w:rsid w:val="00674DAA"/>
    <w:rsid w:val="006F0ADC"/>
    <w:rsid w:val="007017E4"/>
    <w:rsid w:val="00722BFF"/>
    <w:rsid w:val="00733AF2"/>
    <w:rsid w:val="00760213"/>
    <w:rsid w:val="00763D88"/>
    <w:rsid w:val="007C178C"/>
    <w:rsid w:val="007C4A9C"/>
    <w:rsid w:val="007E151B"/>
    <w:rsid w:val="008338E3"/>
    <w:rsid w:val="008E16C7"/>
    <w:rsid w:val="008F0E4E"/>
    <w:rsid w:val="00904B2B"/>
    <w:rsid w:val="009F14E3"/>
    <w:rsid w:val="00A120E0"/>
    <w:rsid w:val="00A24225"/>
    <w:rsid w:val="00A916F9"/>
    <w:rsid w:val="00AB0D96"/>
    <w:rsid w:val="00B3610E"/>
    <w:rsid w:val="00C76019"/>
    <w:rsid w:val="00CA6816"/>
    <w:rsid w:val="00CB26F8"/>
    <w:rsid w:val="00D01F5F"/>
    <w:rsid w:val="00D2494D"/>
    <w:rsid w:val="00DB7848"/>
    <w:rsid w:val="00E07403"/>
    <w:rsid w:val="00E95B23"/>
    <w:rsid w:val="00EC3786"/>
    <w:rsid w:val="00F14B59"/>
    <w:rsid w:val="00F31458"/>
    <w:rsid w:val="00FA5B81"/>
    <w:rsid w:val="00FA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62883B8-3F48-488E-B88A-0817AD5A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/>
    <w:lsdException w:name="List Bullet 3" w:uiPriority="11"/>
    <w:lsdException w:name="List Bullet 4" w:semiHidden="1" w:uiPriority="11"/>
    <w:lsdException w:name="List Bullet 5" w:semiHidden="1" w:uiPriority="11"/>
    <w:lsdException w:name="List Number 2" w:uiPriority="13"/>
    <w:lsdException w:name="List Number 3" w:uiPriority="13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/>
    <w:lsdException w:name="List Continue 2" w:uiPriority="15"/>
    <w:lsdException w:name="List Continue 3" w:uiPriority="15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5" w:unhideWhenUsed="1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F1F7B"/>
    <w:pPr>
      <w:spacing w:after="120" w:line="240" w:lineRule="atLeast"/>
    </w:pPr>
    <w:rPr>
      <w:color w:val="3C3C3B" w:themeColor="text2"/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7E151B"/>
    <w:pPr>
      <w:keepNext/>
      <w:keepLines/>
      <w:numPr>
        <w:numId w:val="14"/>
      </w:numPr>
      <w:spacing w:before="480" w:after="240"/>
      <w:outlineLvl w:val="0"/>
    </w:pPr>
    <w:rPr>
      <w:rFonts w:asciiTheme="majorHAnsi" w:eastAsiaTheme="majorEastAsia" w:hAnsiTheme="majorHAnsi" w:cstheme="majorBidi"/>
      <w:b/>
      <w:color w:val="006780" w:themeColor="accent1"/>
      <w:sz w:val="2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7E151B"/>
    <w:pPr>
      <w:keepNext/>
      <w:keepLines/>
      <w:numPr>
        <w:ilvl w:val="1"/>
        <w:numId w:val="14"/>
      </w:numPr>
      <w:spacing w:before="240" w:after="240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A916F9"/>
    <w:pPr>
      <w:keepNext/>
      <w:keepLines/>
      <w:numPr>
        <w:ilvl w:val="2"/>
        <w:numId w:val="14"/>
      </w:numPr>
      <w:spacing w:before="36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rsid w:val="00AB0D96"/>
    <w:pPr>
      <w:keepNext/>
      <w:keepLines/>
      <w:numPr>
        <w:ilvl w:val="3"/>
        <w:numId w:val="14"/>
      </w:numPr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916F9"/>
    <w:pPr>
      <w:keepNext/>
      <w:keepLines/>
      <w:numPr>
        <w:ilvl w:val="4"/>
        <w:numId w:val="14"/>
      </w:numPr>
      <w:spacing w:before="40" w:after="0"/>
      <w:outlineLvl w:val="4"/>
    </w:pPr>
    <w:rPr>
      <w:rFonts w:asciiTheme="majorHAnsi" w:eastAsiaTheme="majorEastAsia" w:hAnsiTheme="majorHAnsi" w:cstheme="majorBidi"/>
      <w:color w:val="004C5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916F9"/>
    <w:pPr>
      <w:keepNext/>
      <w:keepLines/>
      <w:numPr>
        <w:ilvl w:val="5"/>
        <w:numId w:val="14"/>
      </w:numPr>
      <w:spacing w:before="40" w:after="0"/>
      <w:outlineLvl w:val="5"/>
    </w:pPr>
    <w:rPr>
      <w:rFonts w:asciiTheme="majorHAnsi" w:eastAsiaTheme="majorEastAsia" w:hAnsiTheme="majorHAnsi" w:cstheme="majorBidi"/>
      <w:color w:val="00333F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916F9"/>
    <w:pPr>
      <w:keepNext/>
      <w:keepLines/>
      <w:numPr>
        <w:ilvl w:val="6"/>
        <w:numId w:val="1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333F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916F9"/>
    <w:pPr>
      <w:keepNext/>
      <w:keepLines/>
      <w:numPr>
        <w:ilvl w:val="7"/>
        <w:numId w:val="1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916F9"/>
    <w:pPr>
      <w:keepNext/>
      <w:keepLines/>
      <w:numPr>
        <w:ilvl w:val="8"/>
        <w:numId w:val="1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32187"/>
    <w:pPr>
      <w:spacing w:after="0" w:line="24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7E151B"/>
    <w:rPr>
      <w:rFonts w:asciiTheme="majorHAnsi" w:eastAsiaTheme="majorEastAsia" w:hAnsiTheme="majorHAnsi" w:cstheme="majorBidi"/>
      <w:b/>
      <w:color w:val="006780" w:themeColor="accent1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7E151B"/>
    <w:rPr>
      <w:rFonts w:asciiTheme="majorHAnsi" w:eastAsiaTheme="majorEastAsia" w:hAnsiTheme="majorHAnsi" w:cstheme="majorBidi"/>
      <w:b/>
      <w:color w:val="3C3C3B" w:themeColor="text2"/>
      <w:sz w:val="20"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7C178C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006780" w:themeColor="accent1"/>
      <w:spacing w:val="-10"/>
      <w:kern w:val="28"/>
      <w:sz w:val="51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7C178C"/>
    <w:rPr>
      <w:rFonts w:asciiTheme="majorHAnsi" w:eastAsiaTheme="majorEastAsia" w:hAnsiTheme="majorHAnsi" w:cstheme="majorBidi"/>
      <w:b/>
      <w:color w:val="006780" w:themeColor="accent1"/>
      <w:spacing w:val="-10"/>
      <w:kern w:val="28"/>
      <w:sz w:val="51"/>
      <w:szCs w:val="56"/>
    </w:rPr>
  </w:style>
  <w:style w:type="paragraph" w:styleId="Podtitul">
    <w:name w:val="Subtitle"/>
    <w:basedOn w:val="Normln"/>
    <w:next w:val="Normln"/>
    <w:link w:val="PodtitulChar"/>
    <w:uiPriority w:val="20"/>
    <w:qFormat/>
    <w:rsid w:val="007C178C"/>
    <w:pPr>
      <w:numPr>
        <w:ilvl w:val="1"/>
      </w:numPr>
      <w:spacing w:before="120" w:after="0"/>
    </w:pPr>
    <w:rPr>
      <w:rFonts w:eastAsiaTheme="minorEastAsia"/>
      <w:b/>
      <w:color w:val="B8BF1F" w:themeColor="accent2"/>
      <w:sz w:val="26"/>
    </w:rPr>
  </w:style>
  <w:style w:type="character" w:customStyle="1" w:styleId="PodtitulChar">
    <w:name w:val="Podtitul Char"/>
    <w:basedOn w:val="Standardnpsmoodstavce"/>
    <w:link w:val="Podtitul"/>
    <w:uiPriority w:val="20"/>
    <w:rsid w:val="007C178C"/>
    <w:rPr>
      <w:rFonts w:eastAsiaTheme="minorEastAsia"/>
      <w:b/>
      <w:color w:val="B8BF1F" w:themeColor="accent2"/>
      <w:sz w:val="26"/>
    </w:rPr>
  </w:style>
  <w:style w:type="character" w:customStyle="1" w:styleId="Nadpis3Char">
    <w:name w:val="Nadpis 3 Char"/>
    <w:basedOn w:val="Standardnpsmoodstavce"/>
    <w:link w:val="Nadpis3"/>
    <w:uiPriority w:val="9"/>
    <w:rsid w:val="00A916F9"/>
    <w:rPr>
      <w:rFonts w:asciiTheme="majorHAnsi" w:eastAsiaTheme="majorEastAsia" w:hAnsiTheme="majorHAnsi" w:cstheme="majorBidi"/>
      <w:b/>
      <w:color w:val="3C3C3B" w:themeColor="text2"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7017E4"/>
    <w:pPr>
      <w:tabs>
        <w:tab w:val="center" w:pos="4536"/>
        <w:tab w:val="right" w:pos="9072"/>
      </w:tabs>
      <w:spacing w:after="0" w:line="168" w:lineRule="atLeast"/>
    </w:pPr>
    <w:rPr>
      <w:sz w:val="14"/>
    </w:rPr>
  </w:style>
  <w:style w:type="character" w:customStyle="1" w:styleId="ZhlavChar">
    <w:name w:val="Záhlaví Char"/>
    <w:basedOn w:val="Standardnpsmoodstavce"/>
    <w:link w:val="Zhlav"/>
    <w:uiPriority w:val="37"/>
    <w:rsid w:val="007017E4"/>
    <w:rPr>
      <w:sz w:val="14"/>
    </w:rPr>
  </w:style>
  <w:style w:type="paragraph" w:styleId="Zpat">
    <w:name w:val="footer"/>
    <w:basedOn w:val="Normln"/>
    <w:link w:val="ZpatChar"/>
    <w:uiPriority w:val="37"/>
    <w:unhideWhenUsed/>
    <w:rsid w:val="000809E0"/>
    <w:pPr>
      <w:tabs>
        <w:tab w:val="center" w:pos="4536"/>
        <w:tab w:val="right" w:pos="9072"/>
      </w:tabs>
      <w:spacing w:after="0" w:line="192" w:lineRule="atLeast"/>
    </w:pPr>
    <w:rPr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1F6F0D"/>
    <w:rPr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B0D96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semiHidden/>
    <w:rsid w:val="001F6F0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semiHidden/>
    <w:rsid w:val="001F6F0D"/>
    <w:pPr>
      <w:spacing w:before="240" w:after="240"/>
      <w:jc w:val="right"/>
    </w:pPr>
  </w:style>
  <w:style w:type="character" w:customStyle="1" w:styleId="DatumChar">
    <w:name w:val="Datum Char"/>
    <w:basedOn w:val="Standardnpsmoodstavce"/>
    <w:link w:val="Datum"/>
    <w:uiPriority w:val="38"/>
    <w:semiHidden/>
    <w:rsid w:val="000F1F7B"/>
    <w:rPr>
      <w:color w:val="3C3C3B" w:themeColor="text2"/>
      <w:sz w:val="20"/>
    </w:rPr>
  </w:style>
  <w:style w:type="paragraph" w:styleId="Seznamsodrkami">
    <w:name w:val="List Bullet"/>
    <w:basedOn w:val="Normln"/>
    <w:uiPriority w:val="10"/>
    <w:qFormat/>
    <w:rsid w:val="00722BFF"/>
    <w:pPr>
      <w:numPr>
        <w:numId w:val="11"/>
      </w:numPr>
    </w:pPr>
    <w:rPr>
      <w:noProof/>
    </w:rPr>
  </w:style>
  <w:style w:type="paragraph" w:styleId="Seznamsodrkami2">
    <w:name w:val="List Bullet 2"/>
    <w:basedOn w:val="Normln"/>
    <w:uiPriority w:val="11"/>
    <w:semiHidden/>
    <w:rsid w:val="005E29CC"/>
    <w:pPr>
      <w:numPr>
        <w:numId w:val="2"/>
      </w:numPr>
    </w:pPr>
    <w:rPr>
      <w:noProof/>
    </w:rPr>
  </w:style>
  <w:style w:type="paragraph" w:styleId="Seznamsodrkami3">
    <w:name w:val="List Bullet 3"/>
    <w:basedOn w:val="Normln"/>
    <w:uiPriority w:val="11"/>
    <w:semiHidden/>
    <w:rsid w:val="005E29CC"/>
    <w:pPr>
      <w:numPr>
        <w:numId w:val="3"/>
      </w:numPr>
    </w:pPr>
    <w:rPr>
      <w:noProof/>
    </w:rPr>
  </w:style>
  <w:style w:type="paragraph" w:styleId="slovanseznam">
    <w:name w:val="List Number"/>
    <w:basedOn w:val="Normln"/>
    <w:uiPriority w:val="12"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rsid w:val="005E29CC"/>
  </w:style>
  <w:style w:type="paragraph" w:styleId="Pokraovnseznamu2">
    <w:name w:val="List Continue 2"/>
    <w:basedOn w:val="Normln"/>
    <w:uiPriority w:val="15"/>
    <w:semiHidden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7017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basedOn w:val="Standardnpsmoodstavce"/>
    <w:uiPriority w:val="22"/>
    <w:qFormat/>
    <w:rsid w:val="002C409C"/>
    <w:rPr>
      <w:b/>
      <w:bCs/>
      <w:color w:val="3C3C3B"/>
    </w:rPr>
  </w:style>
  <w:style w:type="table" w:customStyle="1" w:styleId="Tabulka">
    <w:name w:val="Tabulka"/>
    <w:basedOn w:val="Normlntabulka"/>
    <w:uiPriority w:val="99"/>
    <w:rsid w:val="00A916F9"/>
    <w:pPr>
      <w:spacing w:after="0" w:line="240" w:lineRule="auto"/>
    </w:pPr>
    <w:tblPr>
      <w:tblBorders>
        <w:top w:val="single" w:sz="2" w:space="0" w:color="6F6F6E"/>
        <w:left w:val="single" w:sz="2" w:space="0" w:color="6F6F6E"/>
        <w:bottom w:val="single" w:sz="2" w:space="0" w:color="6F6F6E"/>
        <w:right w:val="single" w:sz="2" w:space="0" w:color="6F6F6E"/>
        <w:insideH w:val="single" w:sz="2" w:space="0" w:color="6F6F6E"/>
        <w:insideV w:val="single" w:sz="2" w:space="0" w:color="6F6F6E"/>
      </w:tblBorders>
      <w:tblCellMar>
        <w:top w:w="28" w:type="dxa"/>
        <w:left w:w="28" w:type="dxa"/>
        <w:bottom w:w="28" w:type="dxa"/>
        <w:right w:w="28" w:type="dxa"/>
      </w:tblCellMar>
    </w:tblPr>
  </w:style>
  <w:style w:type="character" w:customStyle="1" w:styleId="Nadpis5Char">
    <w:name w:val="Nadpis 5 Char"/>
    <w:basedOn w:val="Standardnpsmoodstavce"/>
    <w:link w:val="Nadpis5"/>
    <w:uiPriority w:val="9"/>
    <w:semiHidden/>
    <w:rsid w:val="00A916F9"/>
    <w:rPr>
      <w:rFonts w:asciiTheme="majorHAnsi" w:eastAsiaTheme="majorEastAsia" w:hAnsiTheme="majorHAnsi" w:cstheme="majorBidi"/>
      <w:color w:val="004C5F" w:themeColor="accent1" w:themeShade="BF"/>
      <w:sz w:val="20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916F9"/>
    <w:rPr>
      <w:rFonts w:asciiTheme="majorHAnsi" w:eastAsiaTheme="majorEastAsia" w:hAnsiTheme="majorHAnsi" w:cstheme="majorBidi"/>
      <w:color w:val="00333F" w:themeColor="accent1" w:themeShade="7F"/>
      <w:sz w:val="2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916F9"/>
    <w:rPr>
      <w:rFonts w:asciiTheme="majorHAnsi" w:eastAsiaTheme="majorEastAsia" w:hAnsiTheme="majorHAnsi" w:cstheme="majorBidi"/>
      <w:i/>
      <w:iCs/>
      <w:color w:val="00333F" w:themeColor="accent1" w:themeShade="7F"/>
      <w:sz w:val="20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916F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916F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Zdraznnintenzivn">
    <w:name w:val="Intense Emphasis"/>
    <w:basedOn w:val="Standardnpsmoodstavce"/>
    <w:uiPriority w:val="24"/>
    <w:qFormat/>
    <w:rsid w:val="002C409C"/>
    <w:rPr>
      <w:b/>
      <w:i w:val="0"/>
      <w:iCs/>
      <w:color w:val="006780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tina\AppData\Local\Microsoft\Windows\INetCache\Content.Outlook\6NHM47LI\prihlaska_radneho_clena.dotx" TargetMode="External"/></Relationships>
</file>

<file path=word/theme/theme1.xml><?xml version="1.0" encoding="utf-8"?>
<a:theme xmlns:a="http://schemas.openxmlformats.org/drawingml/2006/main" name="Motiv Office">
  <a:themeElements>
    <a:clrScheme name="ČSPCH">
      <a:dk1>
        <a:sysClr val="windowText" lastClr="000000"/>
      </a:dk1>
      <a:lt1>
        <a:sysClr val="window" lastClr="FFFFFF"/>
      </a:lt1>
      <a:dk2>
        <a:srgbClr val="3C3C3B"/>
      </a:dk2>
      <a:lt2>
        <a:srgbClr val="E7E6E6"/>
      </a:lt2>
      <a:accent1>
        <a:srgbClr val="006780"/>
      </a:accent1>
      <a:accent2>
        <a:srgbClr val="B8BF1F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3C3C3B"/>
      </a:hlink>
      <a:folHlink>
        <a:srgbClr val="3C3C3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prihlaska_radneho_clena</Template>
  <TotalTime>1</TotalTime>
  <Pages>1</Pages>
  <Words>184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Hajíčková</dc:creator>
  <cp:keywords/>
  <dc:description/>
  <cp:lastModifiedBy/>
  <cp:revision>1</cp:revision>
  <dcterms:created xsi:type="dcterms:W3CDTF">2020-07-07T08:55:00Z</dcterms:created>
  <dcterms:modified xsi:type="dcterms:W3CDTF">1601-01-01T00:00:00Z</dcterms:modified>
</cp:coreProperties>
</file>